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5EF" w:rsidRDefault="008925EF" w:rsidP="008925EF">
      <w:pPr>
        <w:pageBreakBefore/>
        <w:suppressAutoHyphens w:val="0"/>
        <w:spacing w:after="0" w:line="240" w:lineRule="auto"/>
      </w:pPr>
    </w:p>
    <w:p w:rsidR="008925EF" w:rsidRDefault="008925EF" w:rsidP="008925EF">
      <w:pPr>
        <w:pStyle w:val="Heading2"/>
      </w:pPr>
      <w:r>
        <w:t>Complaint Form</w:t>
      </w:r>
    </w:p>
    <w:p w:rsidR="008925EF" w:rsidRDefault="008925EF" w:rsidP="008925EF">
      <w:r>
        <w:rPr>
          <w:lang w:eastAsia="en-US"/>
        </w:rPr>
        <w:t>Please complete and return to the headteacher,</w:t>
      </w:r>
      <w:r>
        <w:rPr>
          <w:color w:val="FF0000"/>
          <w:lang w:eastAsia="en-US"/>
        </w:rPr>
        <w:t xml:space="preserve"> </w:t>
      </w:r>
      <w:r w:rsidRPr="0076454D">
        <w:rPr>
          <w:lang w:eastAsia="en-US"/>
        </w:rPr>
        <w:t xml:space="preserve">via the school office email  </w:t>
      </w:r>
      <w:hyperlink r:id="rId4" w:history="1">
        <w:r w:rsidR="00366367" w:rsidRPr="002642DC">
          <w:rPr>
            <w:rStyle w:val="Hyperlink"/>
            <w:lang w:eastAsia="en-US"/>
          </w:rPr>
          <w:t>office@gsis.barnetmail.net</w:t>
        </w:r>
      </w:hyperlink>
      <w:r w:rsidR="00366367">
        <w:rPr>
          <w:color w:val="FF0000"/>
          <w:lang w:eastAsia="en-US"/>
        </w:rPr>
        <w:t xml:space="preserve"> </w:t>
      </w:r>
      <w:bookmarkStart w:id="0" w:name="_GoBack"/>
      <w:bookmarkEnd w:id="0"/>
      <w:r>
        <w:rPr>
          <w:lang w:eastAsia="en-US"/>
        </w:rPr>
        <w:t>who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8925EF" w:rsidTr="004E6122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name:</w:t>
            </w:r>
          </w:p>
        </w:tc>
      </w:tr>
      <w:tr w:rsidR="008925EF" w:rsidTr="004E6122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Pupil’s name (if relevant):</w:t>
            </w: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8925EF" w:rsidTr="004E6122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relationship to the pupil (if relevant):</w:t>
            </w: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8925EF" w:rsidTr="004E6122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5EF" w:rsidRDefault="008925EF" w:rsidP="004E6122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Address: </w:t>
            </w: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Postcode:</w:t>
            </w: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Day time telephone number:</w:t>
            </w: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Evening telephone number:</w:t>
            </w:r>
          </w:p>
        </w:tc>
      </w:tr>
      <w:tr w:rsidR="008925EF" w:rsidTr="004E6122"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Please give details of your complaint, including whether you have spoken to anybody at the school about it.</w:t>
            </w: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8925EF" w:rsidTr="004E6122">
        <w:trPr>
          <w:trHeight w:val="495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What actions do you feel might resolve the problem at this stage?</w:t>
            </w: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8925EF" w:rsidTr="004E6122"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Are you attaching any paperwork? If so, please give details.</w:t>
            </w: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8925EF" w:rsidTr="004E6122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Signature:</w:t>
            </w: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Date:</w:t>
            </w:r>
          </w:p>
        </w:tc>
      </w:tr>
      <w:tr w:rsidR="008925EF" w:rsidTr="004E6122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Official use</w:t>
            </w:r>
          </w:p>
        </w:tc>
      </w:tr>
      <w:tr w:rsidR="008925EF" w:rsidTr="004E6122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 acknowledgement sent:</w:t>
            </w: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8925EF" w:rsidTr="004E6122"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By who: </w:t>
            </w: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8925EF" w:rsidTr="004E6122"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Complaint referred to:</w:t>
            </w: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8925EF" w:rsidTr="004E6122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Date: </w:t>
            </w:r>
          </w:p>
          <w:p w:rsidR="008925EF" w:rsidRDefault="008925EF" w:rsidP="004E6122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</w:tbl>
    <w:p w:rsidR="00BC0C3F" w:rsidRDefault="00366367"/>
    <w:sectPr w:rsidR="00BC0C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5EF"/>
    <w:rsid w:val="00366367"/>
    <w:rsid w:val="008925EF"/>
    <w:rsid w:val="009E6400"/>
    <w:rsid w:val="00B0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CD4A4"/>
  <w15:chartTrackingRefBased/>
  <w15:docId w15:val="{C4A14858-FC46-4DB6-9AB2-578EB5F36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25EF"/>
    <w:pPr>
      <w:suppressAutoHyphens/>
      <w:autoSpaceDN w:val="0"/>
      <w:spacing w:line="288" w:lineRule="auto"/>
      <w:textAlignment w:val="baseline"/>
    </w:pPr>
    <w:rPr>
      <w:rFonts w:ascii="Arial" w:eastAsia="Times New Roman" w:hAnsi="Arial" w:cs="Times New Roman"/>
      <w:szCs w:val="24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5EF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925EF"/>
    <w:rPr>
      <w:rFonts w:ascii="Arial" w:eastAsia="Times New Roman" w:hAnsi="Arial" w:cs="Times New Roman"/>
      <w:b/>
      <w:color w:val="104F75"/>
      <w:sz w:val="32"/>
      <w:szCs w:val="32"/>
      <w:lang w:eastAsia="en-GB"/>
    </w:rPr>
  </w:style>
  <w:style w:type="character" w:styleId="Hyperlink">
    <w:name w:val="Hyperlink"/>
    <w:rsid w:val="008925EF"/>
    <w:rPr>
      <w:rFonts w:ascii="Arial" w:hAnsi="Arial"/>
      <w:color w:val="0000FF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ffice@gsis.barnetmail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D2548966</Template>
  <TotalTime>0</TotalTime>
  <Pages>3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 Bhavsar</dc:creator>
  <cp:keywords/>
  <dc:description/>
  <cp:lastModifiedBy>S Sands</cp:lastModifiedBy>
  <cp:revision>2</cp:revision>
  <dcterms:created xsi:type="dcterms:W3CDTF">2024-09-19T15:51:00Z</dcterms:created>
  <dcterms:modified xsi:type="dcterms:W3CDTF">2024-09-19T15:51:00Z</dcterms:modified>
</cp:coreProperties>
</file>